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F8" w:rsidRDefault="000910F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0910F8" w:rsidRDefault="000910F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910F8" w:rsidRDefault="000910F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910F8" w:rsidRDefault="000910F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</w:t>
      </w:r>
      <w:r w:rsidRPr="00825710">
        <w:rPr>
          <w:rFonts w:ascii="Times New Roman" w:hAnsi="Times New Roman"/>
          <w:b/>
          <w:sz w:val="28"/>
          <w:szCs w:val="24"/>
          <w:u w:val="single"/>
        </w:rPr>
        <w:t>Хореографический коллектив «Фантазия»</w:t>
      </w:r>
      <w:r w:rsidRPr="00825710">
        <w:rPr>
          <w:rFonts w:ascii="Times New Roman" w:hAnsi="Times New Roman"/>
          <w:b/>
          <w:sz w:val="28"/>
          <w:szCs w:val="24"/>
        </w:rPr>
        <w:t>_</w:t>
      </w:r>
      <w:r w:rsidRPr="0082571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  <w:r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</w:p>
    <w:p w:rsidR="000910F8" w:rsidRDefault="000910F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910F8" w:rsidRPr="006B1CEA" w:rsidRDefault="000910F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0910F8" w:rsidRPr="00A71D5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0910F8" w:rsidRPr="00A71D5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37733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</w:p>
          <w:p w:rsidR="000910F8" w:rsidRPr="00A71D53" w:rsidRDefault="000910F8" w:rsidP="0037733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Качаем пресс, спину.Видео урок в группеWA. Видео в Инстаграмм</w:t>
            </w:r>
          </w:p>
          <w:p w:rsidR="000910F8" w:rsidRPr="00A71D53" w:rsidRDefault="000910F8" w:rsidP="00377330">
            <w:pPr>
              <w:pStyle w:val="NoSpacing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0910F8" w:rsidRPr="00A71D53" w:rsidTr="00825710">
        <w:trPr>
          <w:trHeight w:val="1456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Комплекс упражнений на продольный шпагат 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A71D53" w:rsidRDefault="000910F8" w:rsidP="008257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0910F8" w:rsidRPr="00A71D53" w:rsidTr="000564D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0F8" w:rsidRPr="00A71D53" w:rsidRDefault="000910F8" w:rsidP="008062E2">
            <w:pPr>
              <w:jc w:val="center"/>
              <w:rPr>
                <w:rFonts w:ascii="Times New Roman" w:hAnsi="Times New Roman"/>
              </w:rPr>
            </w:pPr>
            <w:r w:rsidRPr="00A71D53">
              <w:rPr>
                <w:rFonts w:ascii="Times New Roman" w:hAnsi="Times New Roman"/>
                <w:sz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3773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</w:p>
          <w:p w:rsidR="000910F8" w:rsidRPr="00A71D53" w:rsidRDefault="000910F8" w:rsidP="003773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Качаем пресс, спину.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0910F8" w:rsidRPr="00A71D5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3773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Комплекс упражнений на продольный шпагат 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A71D53" w:rsidRDefault="000910F8" w:rsidP="003773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  <w:p w:rsidR="000910F8" w:rsidRPr="00A71D53" w:rsidRDefault="000910F8" w:rsidP="0037733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0910F8" w:rsidRPr="00A71D5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13.04</w:t>
            </w:r>
          </w:p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Качаем пресс, спину.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0910F8" w:rsidRPr="00A71D5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Комплекс упражнений на продольный шпагат 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0910F8" w:rsidRPr="00A71D5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Качаем пресс, спину.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0910F8" w:rsidRPr="00A71D5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Комплекс упражнений на продольный шпагат 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0910F8" w:rsidRPr="00A71D5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Комплекс силовых упражнений.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Качаем пресс, спину.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0910F8" w:rsidRPr="00A71D5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 xml:space="preserve">Комплекс упражнений на продольный шпагат  </w:t>
            </w:r>
            <w:r w:rsidRPr="00A71D53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0910F8" w:rsidRPr="00A71D53" w:rsidRDefault="000910F8" w:rsidP="008257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D53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</w:tbl>
    <w:p w:rsidR="000910F8" w:rsidRDefault="000910F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0910F8" w:rsidRDefault="000910F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910F8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0910F8" w:rsidRDefault="000910F8" w:rsidP="00C7327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0910F8" w:rsidRDefault="000910F8" w:rsidP="00C7327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0910F8" w:rsidRPr="00BA07F8" w:rsidRDefault="000910F8" w:rsidP="00C73272">
      <w:pPr>
        <w:pStyle w:val="NoSpacing"/>
        <w:jc w:val="center"/>
        <w:rPr>
          <w:rFonts w:ascii="Times New Roman" w:hAnsi="Times New Roman"/>
          <w:sz w:val="24"/>
          <w:szCs w:val="24"/>
          <w:u w:val="single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 xml:space="preserve">занятий, объединения -  </w:t>
      </w:r>
      <w:r>
        <w:rPr>
          <w:rFonts w:ascii="Times New Roman" w:hAnsi="Times New Roman"/>
          <w:b/>
          <w:sz w:val="32"/>
          <w:szCs w:val="24"/>
          <w:u w:val="single"/>
        </w:rPr>
        <w:t xml:space="preserve">Классика </w:t>
      </w:r>
      <w:r>
        <w:rPr>
          <w:rFonts w:ascii="Times New Roman" w:hAnsi="Times New Roman"/>
          <w:sz w:val="32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</w:p>
    <w:p w:rsidR="000910F8" w:rsidRPr="006B1CEA" w:rsidRDefault="000910F8" w:rsidP="00C7327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0910F8" w:rsidRPr="008B5425" w:rsidTr="00D3069F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0910F8" w:rsidRPr="008B5425" w:rsidTr="00D3069F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0910F8" w:rsidRPr="008B5425" w:rsidRDefault="000910F8" w:rsidP="00D30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 xml:space="preserve">         объединение -   </w:t>
            </w:r>
          </w:p>
          <w:p w:rsidR="000910F8" w:rsidRPr="008B5425" w:rsidRDefault="000910F8" w:rsidP="00D30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 xml:space="preserve">         Классика 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Работа стопами в партере. Понятие натянутая и сокращенная стопа, внутрь и наружу, развернутое и завернутое положение бедра, правила выполнения движения.</w:t>
            </w:r>
            <w:r w:rsidRPr="008B5425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0910F8" w:rsidRPr="008B5425" w:rsidTr="00D3069F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0910F8" w:rsidRPr="008B5425" w:rsidRDefault="000910F8" w:rsidP="00D30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объединение -  Классика 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Работа стопами в партере. Понятие натянутая и сокращенная стопа, внутрь и наружу, развернутое и завернутое положение бедра, правила выполнения движения.</w:t>
            </w:r>
            <w:r w:rsidRPr="008B5425">
              <w:rPr>
                <w:rFonts w:ascii="Times New Roman" w:hAnsi="Times New Roman"/>
                <w:sz w:val="24"/>
                <w:szCs w:val="24"/>
              </w:rPr>
              <w:tab/>
              <w:t>Видео урок в группеWA. Видео в Инстаграмм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https://instagram.com/dpc.molodost?igshid=rea6u8u6xjyw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0910F8" w:rsidRPr="008B5425" w:rsidTr="00D3069F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0910F8" w:rsidRPr="008B5425" w:rsidRDefault="000910F8" w:rsidP="00D30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объединение -  Классика 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упражнения для пластичности и выразительности рук (волны, крылья)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Позиции рук 1,2,3 на середине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1 port de bras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0910F8" w:rsidRPr="008B5425" w:rsidRDefault="000910F8" w:rsidP="00D3069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425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</w:tbl>
    <w:p w:rsidR="000910F8" w:rsidRPr="00380043" w:rsidRDefault="000910F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0910F8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564D0"/>
    <w:rsid w:val="000678F3"/>
    <w:rsid w:val="000910F8"/>
    <w:rsid w:val="002018D0"/>
    <w:rsid w:val="0020503A"/>
    <w:rsid w:val="00377330"/>
    <w:rsid w:val="00380043"/>
    <w:rsid w:val="00460B55"/>
    <w:rsid w:val="00463EDF"/>
    <w:rsid w:val="00663C49"/>
    <w:rsid w:val="00680F1E"/>
    <w:rsid w:val="006B1CEA"/>
    <w:rsid w:val="006C63AB"/>
    <w:rsid w:val="007D24DC"/>
    <w:rsid w:val="007E32E1"/>
    <w:rsid w:val="008062E2"/>
    <w:rsid w:val="00825710"/>
    <w:rsid w:val="008B5425"/>
    <w:rsid w:val="008C2A4D"/>
    <w:rsid w:val="00A71D53"/>
    <w:rsid w:val="00A94342"/>
    <w:rsid w:val="00AA1B29"/>
    <w:rsid w:val="00B8231A"/>
    <w:rsid w:val="00BA07F8"/>
    <w:rsid w:val="00C30518"/>
    <w:rsid w:val="00C73272"/>
    <w:rsid w:val="00C96F16"/>
    <w:rsid w:val="00CE497C"/>
    <w:rsid w:val="00D3069F"/>
    <w:rsid w:val="00D34C20"/>
    <w:rsid w:val="00D41C75"/>
    <w:rsid w:val="00DA3027"/>
    <w:rsid w:val="00ED285C"/>
    <w:rsid w:val="00F101C9"/>
    <w:rsid w:val="00F40464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2E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8231A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665</Words>
  <Characters>3792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3</cp:revision>
  <dcterms:created xsi:type="dcterms:W3CDTF">2020-04-14T09:26:00Z</dcterms:created>
  <dcterms:modified xsi:type="dcterms:W3CDTF">2020-04-14T12:48:00Z</dcterms:modified>
</cp:coreProperties>
</file>